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ADA01B" w14:textId="77777777" w:rsidR="005E09B3" w:rsidRDefault="007C0BE4">
      <w:pPr>
        <w:pStyle w:val="Studys"/>
      </w:pPr>
      <w:r>
        <w:t xml:space="preserve">   </w:t>
      </w:r>
    </w:p>
    <w:p w14:paraId="4CE3E534" w14:textId="2F9D66AB" w:rsidR="005E09B3" w:rsidRDefault="000461D6" w:rsidP="00D348F9">
      <w:pPr>
        <w:pStyle w:val="Studys"/>
        <w:jc w:val="center"/>
      </w:pPr>
      <w:r>
        <w:t>Trace à la j</w:t>
      </w:r>
      <w:bookmarkStart w:id="0" w:name="_GoBack"/>
      <w:bookmarkEnd w:id="0"/>
      <w:r>
        <w:t>oue</w:t>
      </w:r>
    </w:p>
    <w:p w14:paraId="5DDCDAF9" w14:textId="77777777" w:rsidR="00AB38D6" w:rsidRDefault="00AB38D6">
      <w:pPr>
        <w:pStyle w:val="Studys"/>
      </w:pPr>
    </w:p>
    <w:p w14:paraId="7CC96F8D" w14:textId="00369D0B" w:rsidR="005E09B3" w:rsidRPr="000461D6" w:rsidRDefault="007E51A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L’histoire</w:t>
      </w:r>
      <w:r w:rsidR="007C0BE4" w:rsidRPr="000461D6">
        <w:rPr>
          <w:sz w:val="28"/>
          <w:szCs w:val="28"/>
        </w:rPr>
        <w:t xml:space="preserve"> </w:t>
      </w:r>
      <w:r w:rsidRPr="000461D6">
        <w:rPr>
          <w:sz w:val="28"/>
          <w:szCs w:val="28"/>
        </w:rPr>
        <w:t>se passe</w:t>
      </w:r>
      <w:r w:rsidR="007C0BE4" w:rsidRPr="000461D6">
        <w:rPr>
          <w:sz w:val="28"/>
          <w:szCs w:val="28"/>
        </w:rPr>
        <w:t xml:space="preserve"> dans le Golfe de Guinée, en 201</w:t>
      </w:r>
      <w:r w:rsidR="00AB38D6">
        <w:rPr>
          <w:sz w:val="28"/>
          <w:szCs w:val="28"/>
        </w:rPr>
        <w:t>9</w:t>
      </w:r>
      <w:r w:rsidR="007C0BE4" w:rsidRPr="000461D6">
        <w:rPr>
          <w:sz w:val="28"/>
          <w:szCs w:val="28"/>
        </w:rPr>
        <w:t xml:space="preserve">. Depuis quelque temps, ce lieu fait l’objet d’actes de pirateries, et ce phénomène inquiète les autorités maritimes, et les Etats, à tel point que cette région est devenue l’une des plus dangereuses du monde. </w:t>
      </w:r>
    </w:p>
    <w:p w14:paraId="56C9600B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Comme chaque matin depuis trois ans, Moussa et son groupe de criminels sont à l’affût de pétroliers en provenance du Nigéria et du Ghana. Depuis l’âge de 18 ans, il a intégré cette organisation criminelle qui attaque les navires, kidnappe leur équipage, et exige une rançon. Moussa, 18 ans, est mince, et sa chevelure est composée de tresses</w:t>
      </w:r>
      <w:r>
        <w:t xml:space="preserve">. </w:t>
      </w:r>
      <w:r w:rsidRPr="000461D6">
        <w:rPr>
          <w:sz w:val="28"/>
          <w:szCs w:val="28"/>
        </w:rPr>
        <w:t>Son seul signe distinctif est la cicatrice qu’il s’est faite à la joue, un signe que tous les pirates s</w:t>
      </w:r>
      <w:r w:rsidR="00AB38D6">
        <w:rPr>
          <w:sz w:val="28"/>
          <w:szCs w:val="28"/>
        </w:rPr>
        <w:t>’infligent</w:t>
      </w:r>
      <w:r w:rsidRPr="000461D6">
        <w:rPr>
          <w:sz w:val="28"/>
          <w:szCs w:val="28"/>
        </w:rPr>
        <w:t xml:space="preserve"> dès qu’ils intègrent le gang.  </w:t>
      </w:r>
    </w:p>
    <w:p w14:paraId="06766E86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 xml:space="preserve"> Cette activité très lucrative suscite de nombreuses convoitises, et certains sont prêts à tout pour gagner des millions de dollars. Ils ont une préférence pour les pétroliers, car l’or noir représente une source de revenus non négligeable, pour cet orphelin, qui a</w:t>
      </w:r>
      <w:r>
        <w:t xml:space="preserve"> </w:t>
      </w:r>
      <w:r w:rsidRPr="000461D6">
        <w:rPr>
          <w:sz w:val="28"/>
          <w:szCs w:val="28"/>
        </w:rPr>
        <w:t>grandi dans les rues de</w:t>
      </w:r>
      <w:r>
        <w:t xml:space="preserve"> </w:t>
      </w:r>
      <w:r w:rsidRPr="000461D6">
        <w:rPr>
          <w:sz w:val="28"/>
          <w:szCs w:val="28"/>
        </w:rPr>
        <w:t>Mongomo et qui depuis l’âge de six ans est livré à lui-même.</w:t>
      </w:r>
    </w:p>
    <w:p w14:paraId="087ACD12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lastRenderedPageBreak/>
        <w:t>Un jour, alors qu’il mendiait dans les rues à l’âge de six ans, un homme l’interpelle :</w:t>
      </w:r>
    </w:p>
    <w:p w14:paraId="6A19DC77" w14:textId="77777777" w:rsidR="005E09B3" w:rsidRPr="000461D6" w:rsidRDefault="007C0BE4">
      <w:pPr>
        <w:pStyle w:val="Studys"/>
        <w:numPr>
          <w:ilvl w:val="0"/>
          <w:numId w:val="1"/>
        </w:numPr>
        <w:rPr>
          <w:sz w:val="28"/>
          <w:szCs w:val="28"/>
        </w:rPr>
      </w:pPr>
      <w:r w:rsidRPr="000461D6">
        <w:rPr>
          <w:sz w:val="28"/>
          <w:szCs w:val="28"/>
        </w:rPr>
        <w:t>Tu es seul ? Où est ta famille et pourquoi passes-tu le plus clair de ton temps dans la rue ?</w:t>
      </w:r>
    </w:p>
    <w:p w14:paraId="7D2BB285" w14:textId="77777777" w:rsidR="005E09B3" w:rsidRPr="000461D6" w:rsidRDefault="007C0BE4">
      <w:pPr>
        <w:pStyle w:val="Studys"/>
        <w:numPr>
          <w:ilvl w:val="0"/>
          <w:numId w:val="1"/>
        </w:numPr>
        <w:rPr>
          <w:sz w:val="28"/>
          <w:szCs w:val="28"/>
        </w:rPr>
      </w:pPr>
      <w:r w:rsidRPr="000461D6">
        <w:rPr>
          <w:sz w:val="28"/>
          <w:szCs w:val="28"/>
        </w:rPr>
        <w:t>J’ai perdu mes parents, et je n’ai plus aucune famille, ni aucun moyen de me nourrir.</w:t>
      </w:r>
    </w:p>
    <w:p w14:paraId="106C8ABC" w14:textId="6CAAE68A" w:rsidR="005E09B3" w:rsidRPr="000461D6" w:rsidRDefault="007C0BE4" w:rsidP="007E51A4">
      <w:pPr>
        <w:pStyle w:val="Studys"/>
        <w:numPr>
          <w:ilvl w:val="0"/>
          <w:numId w:val="1"/>
        </w:numPr>
        <w:rPr>
          <w:sz w:val="28"/>
          <w:szCs w:val="28"/>
        </w:rPr>
      </w:pPr>
      <w:r w:rsidRPr="000461D6">
        <w:rPr>
          <w:sz w:val="28"/>
          <w:szCs w:val="28"/>
        </w:rPr>
        <w:t xml:space="preserve">J’ai aussi perdu ma femme, et mes enfants je suis seul. Que dirais-tu de vivre avec moi ? je te prendrai sous mon aile pour les années à venir. Je vais te trouver un travail, tu seras désormais à l’abri et tu </w:t>
      </w:r>
      <w:r w:rsidR="003C531F">
        <w:rPr>
          <w:sz w:val="28"/>
          <w:szCs w:val="28"/>
        </w:rPr>
        <w:t>ne vivras plus comme un miséreux</w:t>
      </w:r>
      <w:r w:rsidRPr="000461D6">
        <w:rPr>
          <w:sz w:val="28"/>
          <w:szCs w:val="28"/>
        </w:rPr>
        <w:t>.</w:t>
      </w:r>
    </w:p>
    <w:p w14:paraId="2F130FDC" w14:textId="77777777" w:rsidR="005E09B3" w:rsidRPr="000461D6" w:rsidRDefault="007C0BE4">
      <w:pPr>
        <w:pStyle w:val="Studys"/>
        <w:ind w:left="720"/>
        <w:rPr>
          <w:sz w:val="28"/>
          <w:szCs w:val="28"/>
        </w:rPr>
      </w:pPr>
      <w:r w:rsidRPr="000461D6">
        <w:rPr>
          <w:sz w:val="28"/>
          <w:szCs w:val="28"/>
        </w:rPr>
        <w:t xml:space="preserve">Je te promets de te sortir de cette </w:t>
      </w:r>
      <w:r w:rsidR="003C531F">
        <w:rPr>
          <w:sz w:val="28"/>
          <w:szCs w:val="28"/>
        </w:rPr>
        <w:t>pauvreté</w:t>
      </w:r>
      <w:r w:rsidRPr="000461D6">
        <w:rPr>
          <w:sz w:val="28"/>
          <w:szCs w:val="28"/>
        </w:rPr>
        <w:t>, et que ton avenir sera radieux.</w:t>
      </w:r>
    </w:p>
    <w:p w14:paraId="0954424B" w14:textId="496F46AA" w:rsidR="005E09B3" w:rsidRPr="000461D6" w:rsidRDefault="007C0BE4" w:rsidP="007E51A4">
      <w:pPr>
        <w:pStyle w:val="Studys"/>
        <w:numPr>
          <w:ilvl w:val="0"/>
          <w:numId w:val="1"/>
        </w:numPr>
        <w:rPr>
          <w:sz w:val="28"/>
          <w:szCs w:val="28"/>
        </w:rPr>
      </w:pPr>
      <w:r w:rsidRPr="000461D6">
        <w:rPr>
          <w:sz w:val="28"/>
          <w:szCs w:val="28"/>
        </w:rPr>
        <w:t>Promettez-vous de me prendre sur votre aile et de me nourrir jusqu’à mon premier boulot ?</w:t>
      </w:r>
    </w:p>
    <w:p w14:paraId="007FE2C9" w14:textId="2EECD918" w:rsidR="005E09B3" w:rsidRPr="000461D6" w:rsidRDefault="007C0BE4" w:rsidP="007E51A4">
      <w:pPr>
        <w:pStyle w:val="Studys"/>
        <w:numPr>
          <w:ilvl w:val="0"/>
          <w:numId w:val="1"/>
        </w:numPr>
        <w:rPr>
          <w:sz w:val="28"/>
          <w:szCs w:val="28"/>
        </w:rPr>
      </w:pPr>
      <w:r w:rsidRPr="000461D6">
        <w:rPr>
          <w:sz w:val="28"/>
          <w:szCs w:val="28"/>
        </w:rPr>
        <w:t>Oui je te promets de prendre soin de toi jusqu’à ce que tu trouves un travail et je t’aiderai dans</w:t>
      </w:r>
      <w:r w:rsidR="003C531F">
        <w:rPr>
          <w:sz w:val="28"/>
          <w:szCs w:val="28"/>
        </w:rPr>
        <w:t xml:space="preserve"> toutes </w:t>
      </w:r>
      <w:r w:rsidRPr="000461D6">
        <w:rPr>
          <w:sz w:val="28"/>
          <w:szCs w:val="28"/>
        </w:rPr>
        <w:t>tes démarches.</w:t>
      </w:r>
    </w:p>
    <w:p w14:paraId="452BDA96" w14:textId="77777777" w:rsidR="005E09B3" w:rsidRPr="000461D6" w:rsidRDefault="007C0BE4">
      <w:pPr>
        <w:pStyle w:val="Studys"/>
        <w:ind w:left="720"/>
        <w:rPr>
          <w:sz w:val="28"/>
          <w:szCs w:val="28"/>
        </w:rPr>
      </w:pPr>
      <w:r w:rsidRPr="000461D6">
        <w:rPr>
          <w:sz w:val="28"/>
          <w:szCs w:val="28"/>
        </w:rPr>
        <w:t>Sans hésiter le jeune Moussa suit son bienfaiteur. Quelques années passent et Moussa recrute une équipe de huit personnes</w:t>
      </w:r>
      <w:r w:rsidR="003C531F">
        <w:rPr>
          <w:sz w:val="28"/>
          <w:szCs w:val="28"/>
        </w:rPr>
        <w:t>.</w:t>
      </w:r>
      <w:r w:rsidRPr="000461D6">
        <w:rPr>
          <w:sz w:val="28"/>
          <w:szCs w:val="28"/>
        </w:rPr>
        <w:t xml:space="preserve"> Il parvient à les convaincre qu’ils peuvent gagner beaucoup d’argent, et qu’ils vont pouvoir mener une vie meilleure.</w:t>
      </w:r>
    </w:p>
    <w:p w14:paraId="3E6D94B8" w14:textId="7BDFAE5E" w:rsidR="005E09B3" w:rsidRPr="000461D6" w:rsidRDefault="007C0BE4" w:rsidP="007E51A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lastRenderedPageBreak/>
        <w:t>Cependant, il s’est bien gardé de leur donner des détails sur le « travail » qui les attendait. Totalement démunis, et sans aucun espoir, les jeunes acceptent sa proposition.</w:t>
      </w:r>
    </w:p>
    <w:p w14:paraId="0CEF2F30" w14:textId="77777777" w:rsidR="005E09B3" w:rsidRPr="000461D6" w:rsidRDefault="007C0BE4" w:rsidP="007E51A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Ils sont loin d’imaginer les risques qu’ils vont prendre, et les conséquences de leurs actes criminels.</w:t>
      </w:r>
    </w:p>
    <w:p w14:paraId="4EF1FDD5" w14:textId="31E34384" w:rsidR="005E09B3" w:rsidRPr="000461D6" w:rsidRDefault="007C0BE4" w:rsidP="007E51A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 xml:space="preserve">Depuis quelques temps, les villageois ont remarqué que certains hommes portent tous la même trace à la joue : une entaille </w:t>
      </w:r>
      <w:r w:rsidR="000461D6" w:rsidRPr="000461D6">
        <w:rPr>
          <w:sz w:val="28"/>
          <w:szCs w:val="28"/>
        </w:rPr>
        <w:t xml:space="preserve">qui </w:t>
      </w:r>
      <w:r w:rsidRPr="000461D6">
        <w:rPr>
          <w:sz w:val="28"/>
          <w:szCs w:val="28"/>
        </w:rPr>
        <w:t xml:space="preserve">ressemble à une attaque au couteau. </w:t>
      </w:r>
    </w:p>
    <w:p w14:paraId="34A3B377" w14:textId="1E6C763D" w:rsidR="005E09B3" w:rsidRPr="000461D6" w:rsidRDefault="007E51A4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 Le </w:t>
      </w:r>
      <w:r w:rsidR="007C0BE4" w:rsidRPr="000461D6">
        <w:rPr>
          <w:sz w:val="28"/>
          <w:szCs w:val="28"/>
        </w:rPr>
        <w:t>23</w:t>
      </w:r>
      <w:r>
        <w:rPr>
          <w:sz w:val="28"/>
          <w:szCs w:val="28"/>
        </w:rPr>
        <w:t xml:space="preserve"> </w:t>
      </w:r>
      <w:r w:rsidR="007C0BE4" w:rsidRPr="000461D6">
        <w:rPr>
          <w:sz w:val="28"/>
          <w:szCs w:val="28"/>
        </w:rPr>
        <w:t>septembre</w:t>
      </w:r>
      <w:r w:rsidR="000461D6" w:rsidRPr="000461D6">
        <w:rPr>
          <w:sz w:val="28"/>
          <w:szCs w:val="28"/>
        </w:rPr>
        <w:t xml:space="preserve"> </w:t>
      </w:r>
      <w:r w:rsidR="007C0BE4" w:rsidRPr="000461D6">
        <w:rPr>
          <w:sz w:val="28"/>
          <w:szCs w:val="28"/>
        </w:rPr>
        <w:t>2019.</w:t>
      </w:r>
      <w:r w:rsidR="00AB38D6">
        <w:rPr>
          <w:sz w:val="28"/>
          <w:szCs w:val="28"/>
        </w:rPr>
        <w:t xml:space="preserve"> </w:t>
      </w:r>
      <w:r w:rsidR="007C0BE4" w:rsidRPr="000461D6">
        <w:rPr>
          <w:sz w:val="28"/>
          <w:szCs w:val="28"/>
        </w:rPr>
        <w:t>Ce jour-là, le gang attend un pétrolier, en provenance du Moyen-Orient.</w:t>
      </w:r>
    </w:p>
    <w:p w14:paraId="0728A2F7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Le</w:t>
      </w:r>
      <w:r w:rsidR="003C531F">
        <w:rPr>
          <w:sz w:val="28"/>
          <w:szCs w:val="28"/>
        </w:rPr>
        <w:t>s hommes se tiennent prêts</w:t>
      </w:r>
      <w:r w:rsidRPr="000461D6">
        <w:rPr>
          <w:sz w:val="28"/>
          <w:szCs w:val="28"/>
        </w:rPr>
        <w:t xml:space="preserve"> à attaquer le navire. Mais, contre toute attente, les membres de l’équipage du pétrolier avaient installé une minuscule caméra</w:t>
      </w:r>
      <w:r>
        <w:t xml:space="preserve"> </w:t>
      </w:r>
      <w:r w:rsidRPr="000461D6">
        <w:rPr>
          <w:sz w:val="28"/>
          <w:szCs w:val="28"/>
        </w:rPr>
        <w:t>dernière génération, indétectable à l’œil nu.</w:t>
      </w:r>
    </w:p>
    <w:p w14:paraId="3D00A331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Le capitaine avait un pressentiment, ce jour-là, et avait anticipé une éventuelle attaque.</w:t>
      </w:r>
    </w:p>
    <w:p w14:paraId="5C8150E3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Bravant le danger, les pirates s’élancent à vive allure sur un zodiac, armés de kalachnikovs.</w:t>
      </w:r>
    </w:p>
    <w:p w14:paraId="6808F63F" w14:textId="77777777" w:rsidR="003C531F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En un éclair, ils parviennent à se hisser sur le pont du pétrolier, et à braquer leurs armes sur l’ensemble de l’équipage.</w:t>
      </w:r>
    </w:p>
    <w:p w14:paraId="7D02AD18" w14:textId="77777777" w:rsidR="007E51A4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lastRenderedPageBreak/>
        <w:t>Ils exigent du capitaine une rançon de 5 millions de dollars, sous peine de les tuer.</w:t>
      </w:r>
    </w:p>
    <w:p w14:paraId="18211687" w14:textId="0C9E09FD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L’attaque se pas</w:t>
      </w:r>
      <w:r w:rsidR="007E51A4">
        <w:rPr>
          <w:sz w:val="28"/>
          <w:szCs w:val="28"/>
        </w:rPr>
        <w:t xml:space="preserve">se comme prévu, et les pirates </w:t>
      </w:r>
      <w:r w:rsidRPr="000461D6">
        <w:rPr>
          <w:sz w:val="28"/>
          <w:szCs w:val="28"/>
        </w:rPr>
        <w:t>parviennent à obtenir l’argent.</w:t>
      </w:r>
    </w:p>
    <w:p w14:paraId="486A089E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Mais, à leur retour, le commandant du pétrolier remet la caméra aux policiers, qui la visionnent sur le champ. Ils diffusent les images à Interpol, et à toutes les polices du monde entier.</w:t>
      </w:r>
    </w:p>
    <w:p w14:paraId="26D96B7E" w14:textId="77777777" w:rsidR="005E09B3" w:rsidRPr="000461D6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>Un détail attire leur attention : tous les pirates ont la même trace au niveau de la joue gauche.</w:t>
      </w:r>
    </w:p>
    <w:p w14:paraId="7DFD8F4B" w14:textId="337CCC61" w:rsidR="005E09B3" w:rsidRDefault="007C0BE4">
      <w:pPr>
        <w:pStyle w:val="Studys"/>
        <w:rPr>
          <w:sz w:val="28"/>
          <w:szCs w:val="28"/>
        </w:rPr>
      </w:pPr>
      <w:r w:rsidRPr="000461D6">
        <w:rPr>
          <w:sz w:val="28"/>
          <w:szCs w:val="28"/>
        </w:rPr>
        <w:t xml:space="preserve"> L’information se répand dans les médias du monde entier, et les villageois comprennent alors que certains jeunes sont étroitement liés à cette piraterie. Ils pensaient pouvoir disparaître sans laisser de traces, mais l’appât du gain leur a fait commettre des imprudences.</w:t>
      </w:r>
      <w:r w:rsidR="003C531F">
        <w:rPr>
          <w:sz w:val="28"/>
          <w:szCs w:val="28"/>
        </w:rPr>
        <w:t xml:space="preserve"> Il est vrai que,</w:t>
      </w:r>
      <w:r w:rsidRPr="000461D6">
        <w:rPr>
          <w:sz w:val="28"/>
          <w:szCs w:val="28"/>
        </w:rPr>
        <w:t xml:space="preserve"> de nos jours, difficile de disparaître sans laisser de traces…</w:t>
      </w:r>
    </w:p>
    <w:p w14:paraId="036F3E3D" w14:textId="77777777" w:rsidR="00AB38D6" w:rsidRPr="000461D6" w:rsidRDefault="00AB38D6">
      <w:pPr>
        <w:pStyle w:val="Studys"/>
        <w:rPr>
          <w:sz w:val="28"/>
          <w:szCs w:val="28"/>
        </w:rPr>
      </w:pPr>
    </w:p>
    <w:p w14:paraId="5DB365BA" w14:textId="77777777" w:rsidR="000461D6" w:rsidRPr="00AB38D6" w:rsidRDefault="000461D6">
      <w:pPr>
        <w:pStyle w:val="Studys"/>
        <w:rPr>
          <w:b/>
          <w:bCs/>
          <w:sz w:val="24"/>
          <w:szCs w:val="24"/>
        </w:rPr>
      </w:pPr>
      <w:r w:rsidRPr="00AB38D6">
        <w:rPr>
          <w:b/>
          <w:bCs/>
          <w:sz w:val="24"/>
          <w:szCs w:val="24"/>
        </w:rPr>
        <w:t>CAMARA Mamba</w:t>
      </w:r>
    </w:p>
    <w:p w14:paraId="465279EB" w14:textId="77777777" w:rsidR="000461D6" w:rsidRDefault="000461D6">
      <w:pPr>
        <w:pStyle w:val="Studys"/>
        <w:rPr>
          <w:b/>
          <w:bCs/>
          <w:sz w:val="24"/>
          <w:szCs w:val="24"/>
        </w:rPr>
      </w:pPr>
      <w:r w:rsidRPr="00AB38D6">
        <w:rPr>
          <w:b/>
          <w:bCs/>
          <w:sz w:val="24"/>
          <w:szCs w:val="24"/>
        </w:rPr>
        <w:t>BITTMANN Lucas</w:t>
      </w:r>
    </w:p>
    <w:p w14:paraId="01603DB0" w14:textId="55B97902" w:rsidR="005E09B3" w:rsidRDefault="00AB38D6">
      <w:pPr>
        <w:pStyle w:val="Studys"/>
      </w:pPr>
      <w:r>
        <w:rPr>
          <w:b/>
          <w:bCs/>
          <w:sz w:val="24"/>
          <w:szCs w:val="24"/>
        </w:rPr>
        <w:t>Classe de 2CEPC</w:t>
      </w:r>
    </w:p>
    <w:p w14:paraId="642B319F" w14:textId="77777777" w:rsidR="005E09B3" w:rsidRDefault="007C0BE4">
      <w:pPr>
        <w:pStyle w:val="Studys"/>
      </w:pPr>
      <w:r>
        <w:t xml:space="preserve"> </w:t>
      </w:r>
    </w:p>
    <w:sectPr w:rsidR="005E09B3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E9997F" w14:textId="77777777" w:rsidR="00B03674" w:rsidRDefault="00B03674">
      <w:pPr>
        <w:spacing w:after="0"/>
      </w:pPr>
      <w:r>
        <w:separator/>
      </w:r>
    </w:p>
  </w:endnote>
  <w:endnote w:type="continuationSeparator" w:id="0">
    <w:p w14:paraId="1D2F2AA2" w14:textId="77777777" w:rsidR="00B03674" w:rsidRDefault="00B0367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6E577E" w14:textId="77777777" w:rsidR="00B03674" w:rsidRDefault="00B0367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4C96809" w14:textId="77777777" w:rsidR="00B03674" w:rsidRDefault="00B0367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3083F"/>
    <w:multiLevelType w:val="multilevel"/>
    <w:tmpl w:val="05EA6288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2A7033DC"/>
    <w:multiLevelType w:val="hybridMultilevel"/>
    <w:tmpl w:val="62F483D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BE4"/>
    <w:rsid w:val="000461D6"/>
    <w:rsid w:val="003C531F"/>
    <w:rsid w:val="005E09B3"/>
    <w:rsid w:val="007C0BE4"/>
    <w:rsid w:val="007E51A4"/>
    <w:rsid w:val="00AB38D6"/>
    <w:rsid w:val="00B03674"/>
    <w:rsid w:val="00BC008B"/>
    <w:rsid w:val="00D3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F43DF"/>
  <w15:docId w15:val="{EF3293A5-453B-43A3-B5B7-4A9611390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pPr>
      <w:spacing w:line="480" w:lineRule="auto"/>
      <w:jc w:val="both"/>
    </w:pPr>
    <w:rPr>
      <w:rFonts w:ascii="Arial" w:hAnsi="Arial" w:cs="Arial"/>
      <w:color w:val="000000"/>
      <w:sz w:val="40"/>
    </w:rPr>
  </w:style>
  <w:style w:type="character" w:customStyle="1" w:styleId="StudysCar">
    <w:name w:val="Studys Car"/>
    <w:basedOn w:val="Policepardfaut"/>
    <w:rPr>
      <w:rFonts w:ascii="Arial" w:hAnsi="Arial" w:cs="Arial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RGAM\OneDrive\Documents\Mod&#232;les%20Office%20personnalis&#233;s\Printemps%20de%20l'&#233;critur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Printemps de l'écriture.dotx</Template>
  <TotalTime>5</TotalTime>
  <Pages>4</Pages>
  <Words>625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DERGAM</dc:creator>
  <dc:description/>
  <cp:lastModifiedBy>pa</cp:lastModifiedBy>
  <cp:revision>4</cp:revision>
  <dcterms:created xsi:type="dcterms:W3CDTF">2023-06-23T05:46:00Z</dcterms:created>
  <dcterms:modified xsi:type="dcterms:W3CDTF">2023-06-23T06:28:00Z</dcterms:modified>
</cp:coreProperties>
</file>